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15068" w14:textId="77777777" w:rsidR="009B0FB3" w:rsidRDefault="009B0FB3" w:rsidP="00E677FE">
      <w:pPr>
        <w:spacing w:after="0"/>
        <w:rPr>
          <w:sz w:val="22"/>
          <w:szCs w:val="22"/>
        </w:rPr>
      </w:pPr>
    </w:p>
    <w:p w14:paraId="4D8692BA" w14:textId="77777777" w:rsidR="009B0FB3" w:rsidRDefault="009B0FB3" w:rsidP="00E677FE">
      <w:pPr>
        <w:spacing w:after="0"/>
        <w:rPr>
          <w:sz w:val="22"/>
          <w:szCs w:val="22"/>
        </w:rPr>
      </w:pPr>
    </w:p>
    <w:p w14:paraId="3EB7C775" w14:textId="1AE7DDF7" w:rsidR="009B0FB3" w:rsidRDefault="009B0FB3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A92D569" w14:textId="77777777" w:rsidR="009B0FB3" w:rsidRDefault="009B0FB3" w:rsidP="00E677FE">
      <w:pPr>
        <w:spacing w:after="0"/>
        <w:rPr>
          <w:sz w:val="22"/>
          <w:szCs w:val="22"/>
        </w:rPr>
      </w:pPr>
    </w:p>
    <w:tbl>
      <w:tblPr>
        <w:tblStyle w:val="Tabelraster"/>
        <w:tblpPr w:leftFromText="141" w:rightFromText="141" w:vertAnchor="page" w:horzAnchor="margin" w:tblpY="41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16"/>
      </w:tblGrid>
      <w:tr w:rsidR="0014474C" w:rsidRPr="009B0FB3" w14:paraId="36D56ECD" w14:textId="77777777" w:rsidTr="0014474C">
        <w:tc>
          <w:tcPr>
            <w:tcW w:w="1335" w:type="pct"/>
            <w:vAlign w:val="bottom"/>
          </w:tcPr>
          <w:p w14:paraId="0D43673D" w14:textId="77777777" w:rsidR="0014474C" w:rsidRPr="009B0FB3" w:rsidRDefault="0014474C" w:rsidP="0014474C">
            <w:pPr>
              <w:rPr>
                <w:sz w:val="22"/>
                <w:szCs w:val="22"/>
              </w:rPr>
            </w:pPr>
            <w:r w:rsidRPr="009B0FB3">
              <w:rPr>
                <w:sz w:val="22"/>
                <w:szCs w:val="22"/>
              </w:rPr>
              <w:t>Naam</w:t>
            </w:r>
          </w:p>
        </w:tc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6DDC487A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</w:p>
        </w:tc>
      </w:tr>
      <w:tr w:rsidR="0014474C" w:rsidRPr="009B0FB3" w14:paraId="5F7B8636" w14:textId="77777777" w:rsidTr="0014474C">
        <w:tc>
          <w:tcPr>
            <w:tcW w:w="1335" w:type="pct"/>
            <w:vAlign w:val="bottom"/>
          </w:tcPr>
          <w:p w14:paraId="35087954" w14:textId="77777777" w:rsidR="0014474C" w:rsidRDefault="0014474C" w:rsidP="0014474C">
            <w:pPr>
              <w:rPr>
                <w:sz w:val="22"/>
                <w:szCs w:val="22"/>
              </w:rPr>
            </w:pPr>
          </w:p>
          <w:p w14:paraId="2123509A" w14:textId="77777777" w:rsidR="0014474C" w:rsidRDefault="0014474C" w:rsidP="0014474C">
            <w:pPr>
              <w:rPr>
                <w:sz w:val="22"/>
                <w:szCs w:val="22"/>
              </w:rPr>
            </w:pPr>
            <w:r w:rsidRPr="009B0FB3">
              <w:rPr>
                <w:sz w:val="22"/>
                <w:szCs w:val="22"/>
              </w:rPr>
              <w:t>Bedrijfsnaam</w:t>
            </w:r>
            <w:r>
              <w:rPr>
                <w:sz w:val="22"/>
                <w:szCs w:val="22"/>
              </w:rPr>
              <w:t xml:space="preserve"> /</w:t>
            </w:r>
          </w:p>
          <w:p w14:paraId="62D7E98D" w14:textId="77777777" w:rsidR="0014474C" w:rsidRPr="009B0FB3" w:rsidRDefault="0014474C" w:rsidP="001447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Organisatie</w:t>
            </w:r>
          </w:p>
        </w:tc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1027BC9D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</w:p>
        </w:tc>
      </w:tr>
      <w:tr w:rsidR="0014474C" w:rsidRPr="009B0FB3" w14:paraId="2974F359" w14:textId="77777777" w:rsidTr="0014474C">
        <w:tc>
          <w:tcPr>
            <w:tcW w:w="1335" w:type="pct"/>
            <w:vAlign w:val="bottom"/>
          </w:tcPr>
          <w:p w14:paraId="20D8A1C8" w14:textId="77777777" w:rsidR="0014474C" w:rsidRPr="009B0FB3" w:rsidRDefault="0014474C" w:rsidP="001447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Postadres</w:t>
            </w:r>
          </w:p>
        </w:tc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31C3392B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</w:p>
        </w:tc>
      </w:tr>
      <w:tr w:rsidR="0014474C" w:rsidRPr="009B0FB3" w14:paraId="35E99A6C" w14:textId="77777777" w:rsidTr="0014474C">
        <w:sdt>
          <w:sdtPr>
            <w:rPr>
              <w:sz w:val="22"/>
              <w:szCs w:val="22"/>
            </w:rPr>
            <w:id w:val="-521243642"/>
            <w:placeholder>
              <w:docPart w:val="14FB410D85AE4F90A0FB2B153977FB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5" w:type="pct"/>
                <w:vAlign w:val="bottom"/>
              </w:tcPr>
              <w:p w14:paraId="06A8772D" w14:textId="77777777" w:rsidR="0014474C" w:rsidRPr="009B0FB3" w:rsidRDefault="0014474C" w:rsidP="0014474C">
                <w:pPr>
                  <w:rPr>
                    <w:sz w:val="22"/>
                    <w:szCs w:val="22"/>
                  </w:rPr>
                </w:pPr>
                <w:r w:rsidRPr="009B0FB3">
                  <w:rPr>
                    <w:sz w:val="22"/>
                    <w:szCs w:val="22"/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07F0A4A9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</w:p>
        </w:tc>
      </w:tr>
      <w:tr w:rsidR="0014474C" w:rsidRPr="009B0FB3" w14:paraId="6ABE98BD" w14:textId="77777777" w:rsidTr="0014474C">
        <w:tc>
          <w:tcPr>
            <w:tcW w:w="1335" w:type="pct"/>
            <w:vAlign w:val="bottom"/>
          </w:tcPr>
          <w:p w14:paraId="5DD5EF75" w14:textId="77777777" w:rsidR="0014474C" w:rsidRPr="009B0FB3" w:rsidRDefault="0014474C" w:rsidP="0014474C">
            <w:pPr>
              <w:rPr>
                <w:sz w:val="22"/>
                <w:szCs w:val="22"/>
              </w:rPr>
            </w:pPr>
            <w:r w:rsidRPr="009B0FB3">
              <w:rPr>
                <w:sz w:val="22"/>
                <w:szCs w:val="22"/>
              </w:rPr>
              <w:t>Telefoon</w:t>
            </w:r>
          </w:p>
        </w:tc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73504D9E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4474C" w:rsidRPr="009B0FB3" w14:paraId="6163AAE0" w14:textId="77777777" w:rsidTr="0014474C">
        <w:tc>
          <w:tcPr>
            <w:tcW w:w="1335" w:type="pct"/>
            <w:vAlign w:val="bottom"/>
          </w:tcPr>
          <w:sdt>
            <w:sdtPr>
              <w:rPr>
                <w:sz w:val="22"/>
                <w:szCs w:val="22"/>
              </w:rPr>
              <w:id w:val="-965116832"/>
              <w:placeholder>
                <w:docPart w:val="A167D4A0E02948478E5AD1FAF735C6BB"/>
              </w:placeholder>
              <w:temporary/>
              <w:showingPlcHdr/>
              <w15:appearance w15:val="hidden"/>
            </w:sdtPr>
            <w:sdtEndPr/>
            <w:sdtContent>
              <w:p w14:paraId="2CF66BB2" w14:textId="77777777" w:rsidR="0014474C" w:rsidRPr="009B0FB3" w:rsidRDefault="0014474C" w:rsidP="0014474C">
                <w:pPr>
                  <w:rPr>
                    <w:sz w:val="22"/>
                    <w:szCs w:val="22"/>
                  </w:rPr>
                </w:pPr>
                <w:r w:rsidRPr="009B0FB3">
                  <w:rPr>
                    <w:sz w:val="22"/>
                    <w:szCs w:val="22"/>
                    <w:lang w:bidi="nl-NL"/>
                  </w:rPr>
                  <w:t>E-mail</w:t>
                </w:r>
              </w:p>
            </w:sdtContent>
          </w:sdt>
        </w:tc>
        <w:tc>
          <w:tcPr>
            <w:tcW w:w="3665" w:type="pct"/>
            <w:tcBorders>
              <w:bottom w:val="single" w:sz="4" w:space="0" w:color="auto"/>
            </w:tcBorders>
            <w:vAlign w:val="bottom"/>
          </w:tcPr>
          <w:p w14:paraId="048E47C3" w14:textId="77777777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</w:p>
        </w:tc>
      </w:tr>
      <w:tr w:rsidR="0014474C" w:rsidRPr="009B0FB3" w14:paraId="443C9E9F" w14:textId="77777777" w:rsidTr="0014474C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79F4591" w14:textId="77777777" w:rsidR="0014474C" w:rsidRPr="009B0FB3" w:rsidRDefault="0014474C" w:rsidP="0014474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4474C" w:rsidRPr="009B0FB3" w14:paraId="1FD2E793" w14:textId="77777777" w:rsidTr="0014474C">
        <w:sdt>
          <w:sdtPr>
            <w:rPr>
              <w:sz w:val="22"/>
              <w:szCs w:val="22"/>
            </w:rPr>
            <w:id w:val="1576013153"/>
            <w:placeholder>
              <w:docPart w:val="2053F850F51C4973A9E3ABD8B5E71D53"/>
            </w:placeholder>
            <w15:appearance w15:val="hidden"/>
          </w:sdtPr>
          <w:sdtEndPr/>
          <w:sdtContent>
            <w:tc>
              <w:tcPr>
                <w:tcW w:w="5000" w:type="pct"/>
                <w:gridSpan w:val="2"/>
                <w:vAlign w:val="bottom"/>
              </w:tcPr>
              <w:p w14:paraId="649E1685" w14:textId="77777777" w:rsidR="0014474C" w:rsidRPr="009B0FB3" w:rsidRDefault="0014474C" w:rsidP="0014474C">
                <w:pPr>
                  <w:spacing w:before="240"/>
                  <w:rPr>
                    <w:sz w:val="22"/>
                    <w:szCs w:val="22"/>
                  </w:rPr>
                </w:pPr>
                <w:r w:rsidRPr="009B0FB3">
                  <w:rPr>
                    <w:sz w:val="22"/>
                    <w:szCs w:val="22"/>
                  </w:rPr>
                  <w:t xml:space="preserve">Ik bestel graag ……… (aantal) </w:t>
                </w:r>
                <w:proofErr w:type="spellStart"/>
                <w:r w:rsidRPr="009B0FB3">
                  <w:rPr>
                    <w:sz w:val="22"/>
                    <w:szCs w:val="22"/>
                  </w:rPr>
                  <w:t>exempla</w:t>
                </w:r>
                <w:proofErr w:type="spellEnd"/>
                <w:r>
                  <w:rPr>
                    <w:sz w:val="22"/>
                    <w:szCs w:val="22"/>
                  </w:rPr>
                  <w:t>(a)</w:t>
                </w:r>
                <w:r w:rsidRPr="009B0FB3">
                  <w:rPr>
                    <w:sz w:val="22"/>
                    <w:szCs w:val="22"/>
                  </w:rPr>
                  <w:t>r</w:t>
                </w:r>
                <w:r>
                  <w:rPr>
                    <w:sz w:val="22"/>
                    <w:szCs w:val="22"/>
                  </w:rPr>
                  <w:t>(</w:t>
                </w:r>
                <w:r w:rsidRPr="009B0FB3">
                  <w:rPr>
                    <w:sz w:val="22"/>
                    <w:szCs w:val="22"/>
                  </w:rPr>
                  <w:t>en</w:t>
                </w:r>
                <w:r>
                  <w:rPr>
                    <w:sz w:val="22"/>
                    <w:szCs w:val="22"/>
                  </w:rPr>
                  <w:t>)</w:t>
                </w:r>
                <w:r w:rsidRPr="009B0FB3">
                  <w:rPr>
                    <w:sz w:val="22"/>
                    <w:szCs w:val="22"/>
                  </w:rPr>
                  <w:t xml:space="preserve"> van uw boek Huisvesting arbeidsmigranten, </w:t>
                </w:r>
                <w:r>
                  <w:rPr>
                    <w:sz w:val="22"/>
                    <w:szCs w:val="22"/>
                  </w:rPr>
                  <w:t>t</w:t>
                </w:r>
                <w:r w:rsidRPr="009B0FB3">
                  <w:rPr>
                    <w:sz w:val="22"/>
                    <w:szCs w:val="22"/>
                  </w:rPr>
                  <w:t>oezicht, handhaving en beleid.</w:t>
                </w:r>
              </w:p>
            </w:tc>
          </w:sdtContent>
        </w:sdt>
      </w:tr>
      <w:tr w:rsidR="0014474C" w:rsidRPr="009B0FB3" w14:paraId="2D222584" w14:textId="77777777" w:rsidTr="0014474C">
        <w:tc>
          <w:tcPr>
            <w:tcW w:w="5000" w:type="pct"/>
            <w:gridSpan w:val="2"/>
            <w:vAlign w:val="bottom"/>
          </w:tcPr>
          <w:p w14:paraId="790AC485" w14:textId="7A982345" w:rsidR="0014474C" w:rsidRPr="009B0FB3" w:rsidRDefault="0014474C" w:rsidP="0014474C">
            <w:pPr>
              <w:spacing w:before="240"/>
              <w:rPr>
                <w:sz w:val="22"/>
                <w:szCs w:val="22"/>
              </w:rPr>
            </w:pPr>
            <w:r w:rsidRPr="009B0FB3">
              <w:rPr>
                <w:sz w:val="22"/>
                <w:szCs w:val="22"/>
              </w:rPr>
              <w:t>De prijs van het boek bedraagt € 19,50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excl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4B2DE6">
              <w:rPr>
                <w:sz w:val="22"/>
                <w:szCs w:val="22"/>
              </w:rPr>
              <w:t xml:space="preserve">€ 4,35 </w:t>
            </w:r>
            <w:r>
              <w:rPr>
                <w:sz w:val="22"/>
                <w:szCs w:val="22"/>
              </w:rPr>
              <w:t>verzendkosten.</w:t>
            </w:r>
          </w:p>
        </w:tc>
      </w:tr>
      <w:tr w:rsidR="0014474C" w:rsidRPr="009B0FB3" w14:paraId="0E5C43CD" w14:textId="77777777" w:rsidTr="0014474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20614E5" w14:textId="77777777" w:rsidR="0014474C" w:rsidRPr="009B0FB3" w:rsidRDefault="0014474C" w:rsidP="0014474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4474C" w:rsidRPr="009B0FB3" w14:paraId="47F5D093" w14:textId="77777777" w:rsidTr="0014474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4A1C234" w14:textId="77777777" w:rsidR="0014474C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16DAD">
              <w:rPr>
                <w:rFonts w:asciiTheme="majorHAnsi" w:hAnsiTheme="majorHAnsi"/>
                <w:bCs/>
                <w:sz w:val="22"/>
                <w:szCs w:val="22"/>
              </w:rPr>
              <w:t xml:space="preserve">Indien binnen twee dagen na bestelling het bedrag is ontvangen, ontvangt u 10% korting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(</w:t>
            </w:r>
            <w:r w:rsidRPr="00916DAD">
              <w:rPr>
                <w:rFonts w:asciiTheme="majorHAnsi" w:hAnsiTheme="majorHAnsi"/>
                <w:bCs/>
                <w:sz w:val="22"/>
                <w:szCs w:val="22"/>
              </w:rPr>
              <w:t>€ 1,95). Deze korting mag u direct van de prijs afhalen.</w:t>
            </w:r>
          </w:p>
          <w:p w14:paraId="4CA3F73E" w14:textId="77777777" w:rsidR="0014474C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4950E1C3" w14:textId="77777777" w:rsidR="0014474C" w:rsidRPr="00916DAD" w:rsidRDefault="0014474C" w:rsidP="0014474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916DAD">
              <w:rPr>
                <w:rFonts w:asciiTheme="majorHAnsi" w:hAnsiTheme="majorHAnsi"/>
                <w:b/>
                <w:sz w:val="22"/>
                <w:szCs w:val="22"/>
              </w:rPr>
              <w:t>Ook voor bestellingen vóór 21 augustus 2019 geldt een korting van 10%.</w:t>
            </w:r>
          </w:p>
          <w:p w14:paraId="3EF1C052" w14:textId="77777777" w:rsidR="0014474C" w:rsidRPr="00916DAD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5B6BD265" w14:textId="77777777" w:rsidR="0014474C" w:rsidRPr="00916DAD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16DAD">
              <w:rPr>
                <w:rFonts w:asciiTheme="majorHAnsi" w:hAnsiTheme="majorHAnsi"/>
                <w:bCs/>
                <w:sz w:val="22"/>
                <w:szCs w:val="22"/>
              </w:rPr>
              <w:t xml:space="preserve">Direct na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ontvangst van de </w:t>
            </w:r>
            <w:r w:rsidRPr="00916DAD">
              <w:rPr>
                <w:rFonts w:asciiTheme="majorHAnsi" w:hAnsiTheme="majorHAnsi"/>
                <w:bCs/>
                <w:sz w:val="22"/>
                <w:szCs w:val="22"/>
              </w:rPr>
              <w:t>betaling / Op de derde dag na ontvangst van de bestelling wordt het boek inclusief factuur toegezonden. De betalingstermijn is 14 dagen.</w:t>
            </w:r>
          </w:p>
          <w:p w14:paraId="527346E7" w14:textId="77777777" w:rsidR="0014474C" w:rsidRPr="00916DAD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2B74006F" w14:textId="77777777" w:rsidR="0014474C" w:rsidRPr="00916DAD" w:rsidRDefault="0014474C" w:rsidP="0014474C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16DAD">
              <w:rPr>
                <w:rFonts w:asciiTheme="majorHAnsi" w:hAnsiTheme="majorHAnsi"/>
                <w:bCs/>
                <w:sz w:val="22"/>
                <w:szCs w:val="22"/>
              </w:rPr>
              <w:t>Ik ga akkoord met het bovenstaande.</w:t>
            </w:r>
          </w:p>
          <w:p w14:paraId="141D6D46" w14:textId="77777777" w:rsidR="0014474C" w:rsidRPr="009B0FB3" w:rsidRDefault="0014474C" w:rsidP="0014474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4474C" w:rsidRPr="009B0FB3" w14:paraId="4E732C4C" w14:textId="77777777" w:rsidTr="0014474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3C4F6F72" w14:textId="77777777" w:rsidR="0014474C" w:rsidRPr="009B0FB3" w:rsidRDefault="0014474C" w:rsidP="0014474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4C44475F" w14:textId="3B31F6C3" w:rsidR="00B56EC6" w:rsidRDefault="0014474C" w:rsidP="009B0FB3">
      <w:pPr>
        <w:rPr>
          <w:sz w:val="22"/>
          <w:szCs w:val="22"/>
        </w:rPr>
      </w:pPr>
      <w:r w:rsidRPr="0014474C">
        <w:rPr>
          <w:b/>
          <w:bCs/>
          <w:sz w:val="22"/>
          <w:szCs w:val="22"/>
        </w:rPr>
        <w:t xml:space="preserve">Datum, </w:t>
      </w:r>
      <w:r w:rsidRPr="0014474C">
        <w:rPr>
          <w:b/>
          <w:bCs/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4474C">
        <w:rPr>
          <w:b/>
          <w:bCs/>
          <w:sz w:val="22"/>
          <w:szCs w:val="22"/>
        </w:rPr>
        <w:t>Handtekening,</w:t>
      </w:r>
    </w:p>
    <w:p w14:paraId="21F1A3E0" w14:textId="77777777" w:rsidR="0014474C" w:rsidRPr="009B0FB3" w:rsidRDefault="0014474C" w:rsidP="009B0FB3">
      <w:pPr>
        <w:rPr>
          <w:sz w:val="22"/>
          <w:szCs w:val="22"/>
        </w:rPr>
      </w:pPr>
    </w:p>
    <w:p w14:paraId="0F1F15DF" w14:textId="4BF31330" w:rsidR="009B0FB3" w:rsidRDefault="00B56EC6" w:rsidP="0014474C">
      <w:pPr>
        <w:rPr>
          <w:sz w:val="22"/>
          <w:szCs w:val="22"/>
        </w:rPr>
      </w:pPr>
      <w:r w:rsidRPr="00916DAD">
        <w:rPr>
          <w:b/>
          <w:bCs/>
        </w:rPr>
        <w:t>Het bestelformulier kan worden gemaild naar fnadvies@upcmail.nl</w:t>
      </w:r>
    </w:p>
    <w:p w14:paraId="5C1920BC" w14:textId="4B09AAA2" w:rsidR="00916DAD" w:rsidRPr="00916DAD" w:rsidRDefault="00916DAD" w:rsidP="00916DAD">
      <w:pPr>
        <w:tabs>
          <w:tab w:val="left" w:pos="304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916DAD" w:rsidRPr="00916DAD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A6866" w14:textId="77777777" w:rsidR="009B0FB3" w:rsidRDefault="009B0FB3" w:rsidP="00650259">
      <w:pPr>
        <w:spacing w:after="0" w:line="240" w:lineRule="auto"/>
      </w:pPr>
      <w:r>
        <w:separator/>
      </w:r>
    </w:p>
  </w:endnote>
  <w:endnote w:type="continuationSeparator" w:id="0">
    <w:p w14:paraId="58B8D840" w14:textId="77777777" w:rsidR="009B0FB3" w:rsidRDefault="009B0FB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2C8501F-4A29-4C14-9720-F7244998AC9F}"/>
    <w:embedBold r:id="rId2" w:fontKey="{A8B10FAB-27F1-464B-A3A4-26A28A6777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6002664-6CC6-49B7-9429-1F0A11607C4D}"/>
    <w:embedBold r:id="rId4" w:fontKey="{C776397C-C7BB-402C-B56E-6C7A86E2B769}"/>
    <w:embedItalic r:id="rId5" w:fontKey="{5832F7E0-1F27-495B-96C2-CDCDA8FBE8D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B6F44A0-7549-4BA7-8B7E-5536566492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96" w:type="dxa"/>
      <w:tblLook w:val="04A0" w:firstRow="1" w:lastRow="0" w:firstColumn="1" w:lastColumn="0" w:noHBand="0" w:noVBand="1"/>
    </w:tblPr>
    <w:tblGrid>
      <w:gridCol w:w="8931"/>
      <w:gridCol w:w="965"/>
    </w:tblGrid>
    <w:tr w:rsidR="002462F3" w:rsidRPr="002462F3" w14:paraId="69521ABC" w14:textId="77777777" w:rsidTr="009B0FB3">
      <w:trPr>
        <w:trHeight w:val="797"/>
      </w:trPr>
      <w:tc>
        <w:tcPr>
          <w:tcW w:w="8931" w:type="dxa"/>
          <w:vAlign w:val="center"/>
        </w:tcPr>
        <w:p w14:paraId="6CA0287C" w14:textId="3FE2D442" w:rsidR="009B0FB3" w:rsidRDefault="009B0FB3" w:rsidP="009B0FB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cstheme="minorHAnsi"/>
              <w:sz w:val="22"/>
              <w:szCs w:val="22"/>
            </w:rPr>
          </w:pPr>
          <w:r w:rsidRPr="009B0FB3">
            <w:rPr>
              <w:rFonts w:cstheme="minorHAnsi"/>
              <w:sz w:val="22"/>
              <w:szCs w:val="22"/>
            </w:rPr>
            <w:t>FN Integraal Milieuadvies</w:t>
          </w:r>
          <w:r w:rsidRPr="009B0FB3">
            <w:rPr>
              <w:rFonts w:eastAsia="Times New Roman" w:cstheme="minorHAnsi"/>
              <w:sz w:val="22"/>
              <w:szCs w:val="22"/>
              <w:lang w:eastAsia="nl-NL"/>
            </w:rPr>
            <w:t xml:space="preserve"> </w:t>
          </w:r>
          <w:r w:rsidR="00916DAD">
            <w:rPr>
              <w:rFonts w:eastAsia="Times New Roman" w:cstheme="minorHAnsi"/>
              <w:sz w:val="22"/>
              <w:szCs w:val="22"/>
              <w:lang w:eastAsia="nl-NL"/>
            </w:rPr>
            <w:tab/>
          </w:r>
          <w:r w:rsidRPr="009B0FB3">
            <w:rPr>
              <w:rFonts w:cstheme="minorHAnsi"/>
              <w:sz w:val="22"/>
              <w:szCs w:val="22"/>
            </w:rPr>
            <w:t xml:space="preserve">KVK 17211719 </w:t>
          </w:r>
          <w:r w:rsidR="00916DAD">
            <w:rPr>
              <w:rFonts w:cstheme="minorHAnsi"/>
              <w:sz w:val="22"/>
              <w:szCs w:val="22"/>
            </w:rPr>
            <w:tab/>
          </w:r>
          <w:proofErr w:type="spellStart"/>
          <w:r w:rsidRPr="009B0FB3">
            <w:rPr>
              <w:rFonts w:cstheme="minorHAnsi"/>
              <w:sz w:val="22"/>
              <w:szCs w:val="22"/>
            </w:rPr>
            <w:t>BTWnr</w:t>
          </w:r>
          <w:proofErr w:type="spellEnd"/>
          <w:r w:rsidRPr="009B0FB3">
            <w:rPr>
              <w:rFonts w:cstheme="minorHAnsi"/>
              <w:sz w:val="22"/>
              <w:szCs w:val="22"/>
            </w:rPr>
            <w:t>. NL.0630.92.244</w:t>
          </w:r>
          <w:r>
            <w:rPr>
              <w:rFonts w:cstheme="minorHAnsi"/>
              <w:sz w:val="22"/>
              <w:szCs w:val="22"/>
            </w:rPr>
            <w:t xml:space="preserve"> </w:t>
          </w:r>
        </w:p>
        <w:p w14:paraId="573E0472" w14:textId="77777777" w:rsidR="009B0FB3" w:rsidRPr="009B0FB3" w:rsidRDefault="009B0FB3" w:rsidP="009B0FB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cstheme="minorHAnsi"/>
              <w:sz w:val="22"/>
              <w:szCs w:val="22"/>
            </w:rPr>
          </w:pPr>
          <w:r>
            <w:rPr>
              <w:rFonts w:cstheme="minorHAnsi"/>
              <w:sz w:val="22"/>
              <w:szCs w:val="22"/>
            </w:rPr>
            <w:t xml:space="preserve">Rabobank: </w:t>
          </w:r>
          <w:r w:rsidR="00751B05">
            <w:rPr>
              <w:rFonts w:cstheme="minorHAnsi"/>
              <w:sz w:val="22"/>
              <w:szCs w:val="22"/>
            </w:rPr>
            <w:t>NL93 RABO 0136 7386 99</w:t>
          </w:r>
        </w:p>
        <w:p w14:paraId="013D7CBC" w14:textId="77777777" w:rsidR="002462F3" w:rsidRPr="009B0FB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cstheme="minorHAnsi"/>
              <w:sz w:val="22"/>
              <w:szCs w:val="22"/>
            </w:rPr>
          </w:pPr>
        </w:p>
      </w:tc>
      <w:tc>
        <w:tcPr>
          <w:tcW w:w="965" w:type="dxa"/>
          <w:vAlign w:val="center"/>
        </w:tcPr>
        <w:p w14:paraId="2EE6DA51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DD88451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6BA8B" w14:textId="77777777" w:rsidR="009B0FB3" w:rsidRDefault="009B0FB3" w:rsidP="00650259">
      <w:pPr>
        <w:spacing w:after="0" w:line="240" w:lineRule="auto"/>
      </w:pPr>
      <w:r>
        <w:separator/>
      </w:r>
    </w:p>
  </w:footnote>
  <w:footnote w:type="continuationSeparator" w:id="0">
    <w:p w14:paraId="5EABE23C" w14:textId="77777777" w:rsidR="009B0FB3" w:rsidRDefault="009B0FB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A624B" w14:textId="4CFDECCB" w:rsidR="0014474C" w:rsidRDefault="0014474C" w:rsidP="0014474C">
    <w:pPr>
      <w:pStyle w:val="Koptekst"/>
      <w:rPr>
        <w:b w:val="0"/>
        <w:bCs/>
        <w:color w:val="auto"/>
        <w:sz w:val="28"/>
      </w:rPr>
    </w:pPr>
    <w:r w:rsidRPr="0014474C">
      <w:rPr>
        <w:b w:val="0"/>
        <w:bCs/>
        <w:noProof/>
        <w:sz w:val="28"/>
      </w:rPr>
      <w:drawing>
        <wp:anchor distT="0" distB="0" distL="114300" distR="114300" simplePos="0" relativeHeight="251660288" behindDoc="0" locked="0" layoutInCell="1" allowOverlap="1" wp14:anchorId="41E2F9ED" wp14:editId="750AD247">
          <wp:simplePos x="0" y="0"/>
          <wp:positionH relativeFrom="margin">
            <wp:align>right</wp:align>
          </wp:positionH>
          <wp:positionV relativeFrom="margin">
            <wp:posOffset>-1998345</wp:posOffset>
          </wp:positionV>
          <wp:extent cx="1031875" cy="798518"/>
          <wp:effectExtent l="0" t="0" r="0" b="190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N_logo_z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798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ECCF52" w14:textId="52A6D07A" w:rsidR="0014474C" w:rsidRDefault="0014474C" w:rsidP="0014474C">
    <w:pPr>
      <w:pStyle w:val="Koptekst"/>
      <w:rPr>
        <w:b w:val="0"/>
        <w:bCs/>
        <w:color w:val="auto"/>
        <w:sz w:val="28"/>
      </w:rPr>
    </w:pPr>
  </w:p>
  <w:p w14:paraId="5FF8FEC0" w14:textId="77777777" w:rsidR="0014474C" w:rsidRDefault="0014474C" w:rsidP="0014474C">
    <w:pPr>
      <w:pStyle w:val="Koptekst"/>
      <w:rPr>
        <w:b w:val="0"/>
        <w:bCs/>
        <w:color w:val="auto"/>
        <w:sz w:val="28"/>
      </w:rPr>
    </w:pPr>
  </w:p>
  <w:p w14:paraId="452B498E" w14:textId="6DBBFD80" w:rsidR="0014474C" w:rsidRPr="0014474C" w:rsidRDefault="0014474C" w:rsidP="0014474C">
    <w:pPr>
      <w:pStyle w:val="Koptekst"/>
      <w:rPr>
        <w:b w:val="0"/>
        <w:bCs/>
        <w:color w:val="auto"/>
        <w:sz w:val="28"/>
      </w:rPr>
    </w:pPr>
    <w:r w:rsidRPr="0014474C">
      <w:rPr>
        <w:b w:val="0"/>
        <w:bCs/>
        <w:color w:val="auto"/>
        <w:sz w:val="28"/>
      </w:rPr>
      <w:t>Bestelformulier</w:t>
    </w:r>
  </w:p>
  <w:p w14:paraId="28B1A3BB" w14:textId="6C396BF4" w:rsidR="0014474C" w:rsidRPr="0014474C" w:rsidRDefault="0014474C" w:rsidP="0014474C">
    <w:pPr>
      <w:pStyle w:val="Koptekst"/>
      <w:rPr>
        <w:b w:val="0"/>
        <w:bCs/>
        <w:color w:val="auto"/>
        <w:sz w:val="28"/>
      </w:rPr>
    </w:pPr>
    <w:r w:rsidRPr="0014474C">
      <w:rPr>
        <w:b w:val="0"/>
        <w:bCs/>
        <w:color w:val="auto"/>
        <w:sz w:val="28"/>
      </w:rPr>
      <w:t>huisvesting arbeidsmigranten, toezicht, handhaving en beleid</w:t>
    </w:r>
  </w:p>
  <w:p w14:paraId="586B22A2" w14:textId="7BED6C7C" w:rsidR="0014474C" w:rsidRDefault="0014474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B3"/>
    <w:rsid w:val="00024115"/>
    <w:rsid w:val="00052382"/>
    <w:rsid w:val="0006568A"/>
    <w:rsid w:val="00076F0F"/>
    <w:rsid w:val="00084253"/>
    <w:rsid w:val="000D1F49"/>
    <w:rsid w:val="000E5B5B"/>
    <w:rsid w:val="0014474C"/>
    <w:rsid w:val="001727CA"/>
    <w:rsid w:val="001C4A3D"/>
    <w:rsid w:val="002462F3"/>
    <w:rsid w:val="00247EB3"/>
    <w:rsid w:val="002C56E6"/>
    <w:rsid w:val="00346DE2"/>
    <w:rsid w:val="00361E11"/>
    <w:rsid w:val="003B4744"/>
    <w:rsid w:val="003F0847"/>
    <w:rsid w:val="003F5A46"/>
    <w:rsid w:val="0040090B"/>
    <w:rsid w:val="0046302A"/>
    <w:rsid w:val="00487D2D"/>
    <w:rsid w:val="004B2DE6"/>
    <w:rsid w:val="004D5D62"/>
    <w:rsid w:val="005112D0"/>
    <w:rsid w:val="005221AD"/>
    <w:rsid w:val="00577E06"/>
    <w:rsid w:val="005A3BF7"/>
    <w:rsid w:val="005F2035"/>
    <w:rsid w:val="005F7990"/>
    <w:rsid w:val="0063739C"/>
    <w:rsid w:val="00650259"/>
    <w:rsid w:val="006E629B"/>
    <w:rsid w:val="00731F26"/>
    <w:rsid w:val="00734F3F"/>
    <w:rsid w:val="00751B05"/>
    <w:rsid w:val="00760D65"/>
    <w:rsid w:val="00770F25"/>
    <w:rsid w:val="007A35A8"/>
    <w:rsid w:val="007B0A85"/>
    <w:rsid w:val="007C6A52"/>
    <w:rsid w:val="0082043E"/>
    <w:rsid w:val="008221E3"/>
    <w:rsid w:val="008772AC"/>
    <w:rsid w:val="008E203A"/>
    <w:rsid w:val="0091229C"/>
    <w:rsid w:val="00916DAD"/>
    <w:rsid w:val="00940E73"/>
    <w:rsid w:val="0098597D"/>
    <w:rsid w:val="009B0FB3"/>
    <w:rsid w:val="009F619A"/>
    <w:rsid w:val="009F6DDE"/>
    <w:rsid w:val="00A07415"/>
    <w:rsid w:val="00A34B7C"/>
    <w:rsid w:val="00A370A8"/>
    <w:rsid w:val="00A45CFE"/>
    <w:rsid w:val="00A65D5E"/>
    <w:rsid w:val="00B022E1"/>
    <w:rsid w:val="00B25CE8"/>
    <w:rsid w:val="00B56EC6"/>
    <w:rsid w:val="00BB4CF3"/>
    <w:rsid w:val="00BD4753"/>
    <w:rsid w:val="00BD5CB1"/>
    <w:rsid w:val="00BE62EE"/>
    <w:rsid w:val="00C003BA"/>
    <w:rsid w:val="00C40757"/>
    <w:rsid w:val="00C46878"/>
    <w:rsid w:val="00C5584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  <w:rsid w:val="00FF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3B22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FB410D85AE4F90A0FB2B153977FB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C71845-247D-4D2C-9F86-0E6C1F023A61}"/>
      </w:docPartPr>
      <w:docPartBody>
        <w:p w:rsidR="00D76AE5" w:rsidRDefault="006039D6" w:rsidP="006039D6">
          <w:pPr>
            <w:pStyle w:val="14FB410D85AE4F90A0FB2B153977FB5A"/>
          </w:pPr>
          <w:r w:rsidRPr="00A45CFE">
            <w:rPr>
              <w:lang w:bidi="nl-NL"/>
            </w:rPr>
            <w:t>Postcode en plaats</w:t>
          </w:r>
        </w:p>
      </w:docPartBody>
    </w:docPart>
    <w:docPart>
      <w:docPartPr>
        <w:name w:val="A167D4A0E02948478E5AD1FAF735C6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A762B6-9147-4082-9A67-CDD33E4A4ADB}"/>
      </w:docPartPr>
      <w:docPartBody>
        <w:p w:rsidR="00D76AE5" w:rsidRDefault="006039D6" w:rsidP="006039D6">
          <w:pPr>
            <w:pStyle w:val="A167D4A0E02948478E5AD1FAF735C6BB"/>
          </w:pPr>
          <w:r w:rsidRPr="00A45CFE">
            <w:rPr>
              <w:lang w:bidi="nl-NL"/>
            </w:rPr>
            <w:t>E-mail</w:t>
          </w:r>
        </w:p>
      </w:docPartBody>
    </w:docPart>
    <w:docPart>
      <w:docPartPr>
        <w:name w:val="2053F850F51C4973A9E3ABD8B5E71D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FDFC0C-EF9C-4C1C-A979-3F4C93E73552}"/>
      </w:docPartPr>
      <w:docPartBody>
        <w:p w:rsidR="00D76AE5" w:rsidRDefault="006039D6" w:rsidP="006039D6">
          <w:pPr>
            <w:pStyle w:val="2053F850F51C4973A9E3ABD8B5E71D53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ACF"/>
    <w:rsid w:val="00576ACF"/>
    <w:rsid w:val="006039D6"/>
    <w:rsid w:val="008D7D18"/>
    <w:rsid w:val="00D7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17FA4B3DE4747CAAFA085996E3BECEF">
    <w:name w:val="C17FA4B3DE4747CAAFA085996E3BECEF"/>
  </w:style>
  <w:style w:type="paragraph" w:customStyle="1" w:styleId="8CACD20999FF46A185CBE2C35B5076EA">
    <w:name w:val="8CACD20999FF46A185CBE2C35B5076EA"/>
  </w:style>
  <w:style w:type="paragraph" w:customStyle="1" w:styleId="26D9078B515248739791FBA1196A5C20">
    <w:name w:val="26D9078B515248739791FBA1196A5C20"/>
  </w:style>
  <w:style w:type="paragraph" w:customStyle="1" w:styleId="1ECF65AAFF6E4687AE7C6720B7334ACF">
    <w:name w:val="1ECF65AAFF6E4687AE7C6720B7334ACF"/>
  </w:style>
  <w:style w:type="paragraph" w:customStyle="1" w:styleId="47D1D4B7EA2A4B8AA08D34D23B958C73">
    <w:name w:val="47D1D4B7EA2A4B8AA08D34D23B958C73"/>
  </w:style>
  <w:style w:type="paragraph" w:customStyle="1" w:styleId="23CAA3EC7DD34B7C9586F8A3080803F3">
    <w:name w:val="23CAA3EC7DD34B7C9586F8A3080803F3"/>
  </w:style>
  <w:style w:type="paragraph" w:customStyle="1" w:styleId="9BE8161F09594F0CA77BABB8CC78D780">
    <w:name w:val="9BE8161F09594F0CA77BABB8CC78D780"/>
  </w:style>
  <w:style w:type="paragraph" w:customStyle="1" w:styleId="37633AD5BA5D437991E7224292E212DB">
    <w:name w:val="37633AD5BA5D437991E7224292E212DB"/>
  </w:style>
  <w:style w:type="paragraph" w:customStyle="1" w:styleId="04F9C7FD7146409B9479AED7F7AB6B2D">
    <w:name w:val="04F9C7FD7146409B9479AED7F7AB6B2D"/>
  </w:style>
  <w:style w:type="paragraph" w:customStyle="1" w:styleId="C1856FBC5EC24597A762A489F1E145DD">
    <w:name w:val="C1856FBC5EC24597A762A489F1E145DD"/>
  </w:style>
  <w:style w:type="paragraph" w:customStyle="1" w:styleId="8E068A61172E4FD5AEEA872310FD10E6">
    <w:name w:val="8E068A61172E4FD5AEEA872310FD10E6"/>
  </w:style>
  <w:style w:type="paragraph" w:customStyle="1" w:styleId="1FDAA2D299E341A09D917329F1B8659C">
    <w:name w:val="1FDAA2D299E341A09D917329F1B8659C"/>
  </w:style>
  <w:style w:type="paragraph" w:customStyle="1" w:styleId="F63DA3AF6BD64C48B4BEC00B0A96EB0C">
    <w:name w:val="F63DA3AF6BD64C48B4BEC00B0A96EB0C"/>
  </w:style>
  <w:style w:type="paragraph" w:customStyle="1" w:styleId="EC021447B35044549AB8DE0D9890A3CB">
    <w:name w:val="EC021447B35044549AB8DE0D9890A3CB"/>
  </w:style>
  <w:style w:type="paragraph" w:customStyle="1" w:styleId="666BDECE89BA4839B01C14453264140D">
    <w:name w:val="666BDECE89BA4839B01C14453264140D"/>
  </w:style>
  <w:style w:type="paragraph" w:customStyle="1" w:styleId="DD3625A6B586412E9051131CB576F5E0">
    <w:name w:val="DD3625A6B586412E9051131CB576F5E0"/>
  </w:style>
  <w:style w:type="paragraph" w:customStyle="1" w:styleId="73711388EEBE47179559A6BF67800527">
    <w:name w:val="73711388EEBE47179559A6BF67800527"/>
  </w:style>
  <w:style w:type="paragraph" w:customStyle="1" w:styleId="C69CA587195247DF86DDBAAAF35864D6">
    <w:name w:val="C69CA587195247DF86DDBAAAF35864D6"/>
  </w:style>
  <w:style w:type="paragraph" w:customStyle="1" w:styleId="3C0D24736AFD414F947CAF3E7E986361">
    <w:name w:val="3C0D24736AFD414F947CAF3E7E986361"/>
  </w:style>
  <w:style w:type="paragraph" w:customStyle="1" w:styleId="7BDAF162BC4644899802A31EEB3EC611">
    <w:name w:val="7BDAF162BC4644899802A31EEB3EC611"/>
  </w:style>
  <w:style w:type="paragraph" w:customStyle="1" w:styleId="4A6F5B8FFDB3464286FDBDFDA5153134">
    <w:name w:val="4A6F5B8FFDB3464286FDBDFDA5153134"/>
  </w:style>
  <w:style w:type="paragraph" w:customStyle="1" w:styleId="5F4196929EB34DDD850A93FBEAE3F5E5">
    <w:name w:val="5F4196929EB34DDD850A93FBEAE3F5E5"/>
  </w:style>
  <w:style w:type="paragraph" w:customStyle="1" w:styleId="5F6ECF69ADE54881A5473319F9F274E0">
    <w:name w:val="5F6ECF69ADE54881A5473319F9F274E0"/>
  </w:style>
  <w:style w:type="paragraph" w:customStyle="1" w:styleId="520E5A17336A42D1815ABBDCB55384F8">
    <w:name w:val="520E5A17336A42D1815ABBDCB55384F8"/>
    <w:rsid w:val="00576ACF"/>
  </w:style>
  <w:style w:type="paragraph" w:customStyle="1" w:styleId="14FB410D85AE4F90A0FB2B153977FB5A">
    <w:name w:val="14FB410D85AE4F90A0FB2B153977FB5A"/>
    <w:rsid w:val="006039D6"/>
  </w:style>
  <w:style w:type="paragraph" w:customStyle="1" w:styleId="A167D4A0E02948478E5AD1FAF735C6BB">
    <w:name w:val="A167D4A0E02948478E5AD1FAF735C6BB"/>
    <w:rsid w:val="006039D6"/>
  </w:style>
  <w:style w:type="paragraph" w:customStyle="1" w:styleId="2053F850F51C4973A9E3ABD8B5E71D53">
    <w:name w:val="2053F850F51C4973A9E3ABD8B5E71D53"/>
    <w:rsid w:val="006039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6dc4bcd6-49db-4c07-9060-8acfc67cef9f"/>
    <ds:schemaRef ds:uri="http://purl.org/dc/terms/"/>
    <ds:schemaRef ds:uri="http://schemas.microsoft.com/office/infopath/2007/PartnerControls"/>
    <ds:schemaRef ds:uri="fb0879af-3eba-417a-a55a-ffe6dcd6ca77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</Template>
  <TotalTime>0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2019-08-15T09:59:00Z</dcterms:created>
  <dcterms:modified xsi:type="dcterms:W3CDTF">2019-08-15T09:59:00Z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